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44" w:rsidRDefault="008020A3" w:rsidP="003E1B44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left="5103" w:right="-13"/>
        <w:jc w:val="both"/>
      </w:pPr>
      <w:r>
        <w:t>П</w:t>
      </w:r>
      <w:r w:rsidR="003E1B44">
        <w:t xml:space="preserve">риложение </w:t>
      </w:r>
      <w:r w:rsidR="006E1882">
        <w:t>2</w:t>
      </w:r>
    </w:p>
    <w:p w:rsidR="003E1B44" w:rsidRDefault="003E1B44" w:rsidP="003E1B44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left="5103" w:right="-13"/>
        <w:jc w:val="both"/>
      </w:pPr>
      <w:r>
        <w:t xml:space="preserve">к распоряжению префектуры </w:t>
      </w:r>
    </w:p>
    <w:p w:rsidR="002B3D3E" w:rsidRPr="00E13178" w:rsidRDefault="009375BD" w:rsidP="00756EDC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left="5103" w:right="-13"/>
        <w:jc w:val="both"/>
        <w:rPr>
          <w:b/>
          <w:bCs/>
        </w:rPr>
      </w:pPr>
      <w:r>
        <w:t>от 15 августа 2018 г. № 401</w:t>
      </w:r>
      <w:bookmarkStart w:id="0" w:name="_GoBack"/>
      <w:bookmarkEnd w:id="0"/>
    </w:p>
    <w:p w:rsidR="00BF1190" w:rsidRDefault="00BF1190" w:rsidP="00BF1190">
      <w:pPr>
        <w:pStyle w:val="1"/>
        <w:shd w:val="clear" w:color="auto" w:fill="auto"/>
        <w:tabs>
          <w:tab w:val="left" w:pos="709"/>
        </w:tabs>
        <w:spacing w:before="0" w:after="0" w:line="240" w:lineRule="auto"/>
        <w:ind w:left="5103" w:right="-13"/>
        <w:jc w:val="both"/>
      </w:pPr>
    </w:p>
    <w:p w:rsidR="008C745B" w:rsidRDefault="008C745B" w:rsidP="00214D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45B" w:rsidRDefault="008C745B" w:rsidP="00214D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D3E" w:rsidRPr="00214DCE" w:rsidRDefault="002B3D3E" w:rsidP="00214D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4DCE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37432B" w:rsidRDefault="00214DCE" w:rsidP="00214DCE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214DCE">
        <w:rPr>
          <w:rFonts w:ascii="Times New Roman" w:hAnsi="Times New Roman"/>
          <w:b/>
          <w:bCs/>
          <w:sz w:val="28"/>
          <w:szCs w:val="28"/>
        </w:rPr>
        <w:t>Экспертного совета по отбору участников</w:t>
      </w:r>
      <w:r w:rsidRPr="00214DCE">
        <w:rPr>
          <w:rFonts w:ascii="Times New Roman" w:hAnsi="Times New Roman"/>
          <w:b/>
          <w:sz w:val="28"/>
          <w:szCs w:val="28"/>
        </w:rPr>
        <w:t xml:space="preserve"> Экспертного совета по отбору участников торгового обслуживания фестиваля</w:t>
      </w:r>
    </w:p>
    <w:p w:rsidR="002B3D3E" w:rsidRPr="00214DCE" w:rsidRDefault="00214DCE" w:rsidP="00214DCE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214DCE">
        <w:rPr>
          <w:rFonts w:ascii="Times New Roman" w:hAnsi="Times New Roman"/>
          <w:b/>
          <w:sz w:val="28"/>
          <w:szCs w:val="28"/>
        </w:rPr>
        <w:t xml:space="preserve">  «Флора и Фауна»</w:t>
      </w:r>
    </w:p>
    <w:p w:rsidR="001B512F" w:rsidRDefault="001B512F" w:rsidP="00214DCE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DCE" w:rsidRPr="00214DCE" w:rsidRDefault="00214DCE" w:rsidP="00214DCE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pPr w:leftFromText="180" w:rightFromText="180" w:vertAnchor="text" w:tblpY="1"/>
        <w:tblOverlap w:val="never"/>
        <w:tblW w:w="9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358"/>
        <w:gridCol w:w="5742"/>
      </w:tblGrid>
      <w:tr w:rsidR="00AB5759" w:rsidTr="00214DCE">
        <w:trPr>
          <w:trHeight w:val="273"/>
        </w:trPr>
        <w:tc>
          <w:tcPr>
            <w:tcW w:w="3578" w:type="dxa"/>
          </w:tcPr>
          <w:p w:rsidR="00AB5759" w:rsidRDefault="0060360C" w:rsidP="00214DC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  <w:r w:rsidR="00214DCE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Экспертного совета</w:t>
            </w:r>
            <w:r w:rsidR="00AB5759" w:rsidRPr="009C398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58" w:type="dxa"/>
          </w:tcPr>
          <w:p w:rsidR="00AB5759" w:rsidRDefault="00AB5759" w:rsidP="00AC209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AB5759" w:rsidRDefault="00AB5759" w:rsidP="00AC209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5759" w:rsidTr="00214DCE">
        <w:trPr>
          <w:trHeight w:val="219"/>
        </w:trPr>
        <w:tc>
          <w:tcPr>
            <w:tcW w:w="3578" w:type="dxa"/>
          </w:tcPr>
          <w:p w:rsidR="00AB5759" w:rsidRPr="008F4E27" w:rsidRDefault="008C745B" w:rsidP="00AB57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Мотякин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358" w:type="dxa"/>
          </w:tcPr>
          <w:p w:rsidR="00AB5759" w:rsidRDefault="00AB5759" w:rsidP="00AB5759">
            <w:pPr>
              <w:pStyle w:val="ConsPlusCell"/>
              <w:tabs>
                <w:tab w:val="left" w:pos="601"/>
              </w:tabs>
              <w:ind w:left="31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42" w:type="dxa"/>
          </w:tcPr>
          <w:p w:rsidR="00AB5759" w:rsidRDefault="00AB5759" w:rsidP="00AB5759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префекта</w:t>
            </w:r>
          </w:p>
        </w:tc>
      </w:tr>
      <w:tr w:rsidR="00214DCE" w:rsidTr="00214DCE">
        <w:trPr>
          <w:trHeight w:val="566"/>
        </w:trPr>
        <w:tc>
          <w:tcPr>
            <w:tcW w:w="3578" w:type="dxa"/>
          </w:tcPr>
          <w:p w:rsidR="00214DCE" w:rsidRDefault="00214DCE" w:rsidP="00AB57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214DCE" w:rsidRDefault="00214DCE" w:rsidP="00AB5759">
            <w:pPr>
              <w:pStyle w:val="ConsPlusCell"/>
              <w:tabs>
                <w:tab w:val="left" w:pos="601"/>
              </w:tabs>
              <w:ind w:left="31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214DCE" w:rsidRDefault="00214DCE" w:rsidP="00AB5759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2F" w:rsidTr="00214DCE">
        <w:trPr>
          <w:trHeight w:val="219"/>
        </w:trPr>
        <w:tc>
          <w:tcPr>
            <w:tcW w:w="3578" w:type="dxa"/>
          </w:tcPr>
          <w:p w:rsidR="001B512F" w:rsidRPr="00F733B3" w:rsidRDefault="001B512F" w:rsidP="001B512F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3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председателя </w:t>
            </w:r>
            <w:r w:rsidR="00214D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Экспертного совета</w:t>
            </w:r>
            <w:r w:rsidR="00214DCE" w:rsidRPr="009C398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58" w:type="dxa"/>
          </w:tcPr>
          <w:p w:rsidR="001B512F" w:rsidRDefault="001B512F" w:rsidP="00AB5759">
            <w:pPr>
              <w:pStyle w:val="ConsPlusCell"/>
              <w:tabs>
                <w:tab w:val="left" w:pos="601"/>
              </w:tabs>
              <w:ind w:left="31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1B512F" w:rsidRDefault="001B512F" w:rsidP="00AB5759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2F" w:rsidTr="00214DCE">
        <w:trPr>
          <w:trHeight w:val="219"/>
        </w:trPr>
        <w:tc>
          <w:tcPr>
            <w:tcW w:w="3578" w:type="dxa"/>
          </w:tcPr>
          <w:p w:rsidR="001B512F" w:rsidRPr="00AB5759" w:rsidRDefault="008C745B" w:rsidP="008C74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М.И.</w:t>
            </w:r>
          </w:p>
        </w:tc>
        <w:tc>
          <w:tcPr>
            <w:tcW w:w="358" w:type="dxa"/>
          </w:tcPr>
          <w:p w:rsidR="001B512F" w:rsidRDefault="001B512F" w:rsidP="001B512F">
            <w:pPr>
              <w:jc w:val="center"/>
            </w:pPr>
            <w:r w:rsidRPr="002817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42" w:type="dxa"/>
          </w:tcPr>
          <w:p w:rsidR="001B512F" w:rsidRDefault="001B512F" w:rsidP="001B512F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торговли и услуг</w:t>
            </w:r>
          </w:p>
        </w:tc>
      </w:tr>
      <w:tr w:rsidR="00214DCE" w:rsidTr="00214DCE">
        <w:trPr>
          <w:trHeight w:val="655"/>
        </w:trPr>
        <w:tc>
          <w:tcPr>
            <w:tcW w:w="3578" w:type="dxa"/>
          </w:tcPr>
          <w:p w:rsidR="00214DCE" w:rsidRPr="00AB5759" w:rsidRDefault="00214DCE" w:rsidP="001B51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214DCE" w:rsidRPr="0028177B" w:rsidRDefault="00214DCE" w:rsidP="001B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214DCE" w:rsidRDefault="00214DCE" w:rsidP="001B512F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2F" w:rsidTr="00214DCE">
        <w:trPr>
          <w:trHeight w:val="242"/>
        </w:trPr>
        <w:tc>
          <w:tcPr>
            <w:tcW w:w="3578" w:type="dxa"/>
          </w:tcPr>
          <w:p w:rsidR="001B512F" w:rsidRPr="009026E7" w:rsidRDefault="00214DCE" w:rsidP="00214DCE">
            <w:pPr>
              <w:pStyle w:val="ConsPlusCell"/>
              <w:tabs>
                <w:tab w:val="left" w:pos="1134"/>
                <w:tab w:val="left" w:pos="1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Экспертного совета</w:t>
            </w:r>
            <w:r w:rsidRPr="009C398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58" w:type="dxa"/>
          </w:tcPr>
          <w:p w:rsidR="001B512F" w:rsidRPr="0028177B" w:rsidRDefault="001B512F" w:rsidP="001B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1B512F" w:rsidRDefault="001B512F" w:rsidP="001B512F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2F" w:rsidTr="00214DCE">
        <w:trPr>
          <w:trHeight w:val="615"/>
        </w:trPr>
        <w:tc>
          <w:tcPr>
            <w:tcW w:w="3578" w:type="dxa"/>
          </w:tcPr>
          <w:p w:rsidR="001B512F" w:rsidRPr="009026E7" w:rsidRDefault="008C745B" w:rsidP="008C745B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И.Н.</w:t>
            </w:r>
          </w:p>
        </w:tc>
        <w:tc>
          <w:tcPr>
            <w:tcW w:w="358" w:type="dxa"/>
          </w:tcPr>
          <w:p w:rsidR="001B512F" w:rsidRDefault="001B512F" w:rsidP="001B512F">
            <w:pPr>
              <w:jc w:val="center"/>
            </w:pPr>
            <w:r w:rsidRPr="002817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42" w:type="dxa"/>
          </w:tcPr>
          <w:p w:rsidR="001B512F" w:rsidRDefault="001B512F" w:rsidP="001B512F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торговли</w:t>
            </w:r>
          </w:p>
          <w:p w:rsidR="001B512F" w:rsidRDefault="001B512F" w:rsidP="001B512F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услуг</w:t>
            </w:r>
            <w:r w:rsidR="00214DCE">
              <w:rPr>
                <w:rFonts w:ascii="Times New Roman" w:hAnsi="Times New Roman" w:cs="Times New Roman"/>
                <w:sz w:val="28"/>
                <w:szCs w:val="28"/>
              </w:rPr>
              <w:t xml:space="preserve"> префектуры Ю</w:t>
            </w:r>
            <w:r w:rsidR="008C74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4DCE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spellStart"/>
            <w:r w:rsidR="00214DC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14DC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214DCE">
              <w:rPr>
                <w:rFonts w:ascii="Times New Roman" w:hAnsi="Times New Roman" w:cs="Times New Roman"/>
                <w:sz w:val="28"/>
                <w:szCs w:val="28"/>
              </w:rPr>
              <w:t>осквы</w:t>
            </w:r>
            <w:proofErr w:type="spellEnd"/>
          </w:p>
        </w:tc>
      </w:tr>
      <w:tr w:rsidR="00214DCE" w:rsidTr="00214DCE">
        <w:trPr>
          <w:trHeight w:val="615"/>
        </w:trPr>
        <w:tc>
          <w:tcPr>
            <w:tcW w:w="3578" w:type="dxa"/>
          </w:tcPr>
          <w:p w:rsidR="00214DCE" w:rsidRPr="008F4E27" w:rsidRDefault="00214DCE" w:rsidP="001B51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214DCE" w:rsidRPr="0028177B" w:rsidRDefault="00214DCE" w:rsidP="001B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214DCE" w:rsidRDefault="00214DCE" w:rsidP="001B512F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4DCE" w:rsidTr="00214DCE">
        <w:trPr>
          <w:trHeight w:val="615"/>
        </w:trPr>
        <w:tc>
          <w:tcPr>
            <w:tcW w:w="3578" w:type="dxa"/>
          </w:tcPr>
          <w:p w:rsidR="00214DCE" w:rsidRPr="008F4E27" w:rsidRDefault="008C745B" w:rsidP="008C74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С.В.</w:t>
            </w:r>
            <w:r w:rsidR="00214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8" w:type="dxa"/>
          </w:tcPr>
          <w:p w:rsidR="00214DCE" w:rsidRPr="0028177B" w:rsidRDefault="00214DCE" w:rsidP="001B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214DCE" w:rsidRDefault="00214DCE" w:rsidP="00214DCE">
            <w:pPr>
              <w:pStyle w:val="ConsPlusCell"/>
              <w:tabs>
                <w:tab w:val="left" w:pos="60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 w:rsidRPr="00B16B5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торговли и услуг префектуры Ю</w:t>
            </w:r>
            <w:r w:rsidR="008C74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осквы</w:t>
            </w:r>
            <w:proofErr w:type="spellEnd"/>
          </w:p>
        </w:tc>
      </w:tr>
      <w:tr w:rsidR="00214DCE" w:rsidTr="00214DCE">
        <w:trPr>
          <w:trHeight w:val="615"/>
        </w:trPr>
        <w:tc>
          <w:tcPr>
            <w:tcW w:w="3578" w:type="dxa"/>
          </w:tcPr>
          <w:p w:rsidR="00214DCE" w:rsidRDefault="00214DCE" w:rsidP="001B51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214DCE" w:rsidRPr="0028177B" w:rsidRDefault="00214DCE" w:rsidP="001B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214DCE" w:rsidRDefault="00214DCE" w:rsidP="00214DCE">
            <w:pPr>
              <w:pStyle w:val="ConsPlusCell"/>
              <w:tabs>
                <w:tab w:val="left" w:pos="60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2F" w:rsidTr="00214DCE">
        <w:trPr>
          <w:trHeight w:val="547"/>
        </w:trPr>
        <w:tc>
          <w:tcPr>
            <w:tcW w:w="3578" w:type="dxa"/>
          </w:tcPr>
          <w:p w:rsidR="001B512F" w:rsidRDefault="008C745B" w:rsidP="008C74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Каверзина Г.А.</w:t>
            </w:r>
          </w:p>
        </w:tc>
        <w:tc>
          <w:tcPr>
            <w:tcW w:w="358" w:type="dxa"/>
          </w:tcPr>
          <w:p w:rsidR="001B512F" w:rsidRDefault="001B512F" w:rsidP="001B512F">
            <w:pPr>
              <w:jc w:val="center"/>
            </w:pPr>
            <w:r w:rsidRPr="002817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42" w:type="dxa"/>
          </w:tcPr>
          <w:p w:rsidR="00214DCE" w:rsidRDefault="001B512F" w:rsidP="001B512F">
            <w:pPr>
              <w:pStyle w:val="ConsPlusCell"/>
              <w:tabs>
                <w:tab w:val="left" w:pos="317"/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  <w:r w:rsidRPr="00B16B5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торговли и услуг</w:t>
            </w:r>
          </w:p>
          <w:p w:rsidR="001B512F" w:rsidRDefault="00214DCE" w:rsidP="001B512F">
            <w:pPr>
              <w:pStyle w:val="ConsPlusCell"/>
              <w:tabs>
                <w:tab w:val="left" w:pos="317"/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префектуры Ю</w:t>
            </w:r>
            <w:r w:rsidR="008C74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осквы</w:t>
            </w:r>
            <w:proofErr w:type="spellEnd"/>
          </w:p>
        </w:tc>
      </w:tr>
      <w:tr w:rsidR="00214DCE" w:rsidTr="00214DCE">
        <w:trPr>
          <w:trHeight w:val="547"/>
        </w:trPr>
        <w:tc>
          <w:tcPr>
            <w:tcW w:w="3578" w:type="dxa"/>
          </w:tcPr>
          <w:p w:rsidR="00214DCE" w:rsidRDefault="00214DCE" w:rsidP="001B51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</w:tcPr>
          <w:p w:rsidR="00214DCE" w:rsidRPr="0028177B" w:rsidRDefault="00214DCE" w:rsidP="001B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214DCE" w:rsidRDefault="00214DCE" w:rsidP="001B512F">
            <w:pPr>
              <w:pStyle w:val="ConsPlusCell"/>
              <w:tabs>
                <w:tab w:val="left" w:pos="317"/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2F" w:rsidTr="00214DCE">
        <w:trPr>
          <w:trHeight w:val="547"/>
        </w:trPr>
        <w:tc>
          <w:tcPr>
            <w:tcW w:w="3578" w:type="dxa"/>
          </w:tcPr>
          <w:p w:rsidR="001B512F" w:rsidRDefault="008C745B" w:rsidP="008C74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Проворова Е.П.</w:t>
            </w:r>
          </w:p>
        </w:tc>
        <w:tc>
          <w:tcPr>
            <w:tcW w:w="358" w:type="dxa"/>
          </w:tcPr>
          <w:p w:rsidR="001B512F" w:rsidRDefault="001B512F" w:rsidP="001B512F">
            <w:pPr>
              <w:jc w:val="center"/>
            </w:pPr>
            <w:r w:rsidRPr="002817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42" w:type="dxa"/>
          </w:tcPr>
          <w:p w:rsidR="001B512F" w:rsidRDefault="008C745B" w:rsidP="008C745B">
            <w:pPr>
              <w:pStyle w:val="ConsPlusCell"/>
              <w:tabs>
                <w:tab w:val="left" w:pos="601"/>
              </w:tabs>
              <w:ind w:left="-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r w:rsidR="00214D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14DCE" w:rsidRPr="00B16B5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="00214DCE">
              <w:rPr>
                <w:rFonts w:ascii="Times New Roman" w:hAnsi="Times New Roman" w:cs="Times New Roman"/>
                <w:sz w:val="28"/>
                <w:szCs w:val="28"/>
              </w:rPr>
              <w:t>торговли и услуг префектуры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14DCE"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spellStart"/>
            <w:r w:rsidR="00214DC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14DC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214DCE">
              <w:rPr>
                <w:rFonts w:ascii="Times New Roman" w:hAnsi="Times New Roman" w:cs="Times New Roman"/>
                <w:sz w:val="28"/>
                <w:szCs w:val="28"/>
              </w:rPr>
              <w:t>осквы</w:t>
            </w:r>
            <w:proofErr w:type="spellEnd"/>
          </w:p>
        </w:tc>
      </w:tr>
      <w:tr w:rsidR="001B512F" w:rsidTr="00214DCE">
        <w:trPr>
          <w:trHeight w:val="547"/>
        </w:trPr>
        <w:tc>
          <w:tcPr>
            <w:tcW w:w="3578" w:type="dxa"/>
          </w:tcPr>
          <w:p w:rsidR="001B512F" w:rsidRPr="008F4E27" w:rsidRDefault="001B512F" w:rsidP="001B512F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8" w:type="dxa"/>
          </w:tcPr>
          <w:p w:rsidR="001B512F" w:rsidRDefault="001B512F" w:rsidP="001B512F">
            <w:pPr>
              <w:jc w:val="center"/>
            </w:pPr>
          </w:p>
        </w:tc>
        <w:tc>
          <w:tcPr>
            <w:tcW w:w="5742" w:type="dxa"/>
          </w:tcPr>
          <w:p w:rsidR="001B512F" w:rsidRDefault="001B512F" w:rsidP="001B512F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2F" w:rsidTr="00214DCE">
        <w:trPr>
          <w:trHeight w:val="547"/>
        </w:trPr>
        <w:tc>
          <w:tcPr>
            <w:tcW w:w="3578" w:type="dxa"/>
          </w:tcPr>
          <w:p w:rsidR="001B512F" w:rsidRDefault="001B512F" w:rsidP="001B51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C39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секретарь:</w:t>
            </w:r>
          </w:p>
        </w:tc>
        <w:tc>
          <w:tcPr>
            <w:tcW w:w="358" w:type="dxa"/>
          </w:tcPr>
          <w:p w:rsidR="001B512F" w:rsidRDefault="001B512F" w:rsidP="001B512F">
            <w:pPr>
              <w:pStyle w:val="ConsPlusCell"/>
              <w:tabs>
                <w:tab w:val="left" w:pos="601"/>
              </w:tabs>
              <w:ind w:left="317" w:hanging="4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1B512F" w:rsidRDefault="001B512F" w:rsidP="001B512F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2F" w:rsidTr="00214DCE">
        <w:trPr>
          <w:trHeight w:val="547"/>
        </w:trPr>
        <w:tc>
          <w:tcPr>
            <w:tcW w:w="3578" w:type="dxa"/>
          </w:tcPr>
          <w:p w:rsidR="001B512F" w:rsidRDefault="008C745B" w:rsidP="001B51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Каверзина Г.А.</w:t>
            </w:r>
          </w:p>
        </w:tc>
        <w:tc>
          <w:tcPr>
            <w:tcW w:w="358" w:type="dxa"/>
          </w:tcPr>
          <w:p w:rsidR="001B512F" w:rsidRDefault="001B512F" w:rsidP="001B512F">
            <w:pPr>
              <w:jc w:val="center"/>
            </w:pPr>
            <w:r w:rsidRPr="002817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42" w:type="dxa"/>
          </w:tcPr>
          <w:p w:rsidR="001B512F" w:rsidRDefault="008C745B" w:rsidP="008C745B">
            <w:pPr>
              <w:pStyle w:val="ConsPlusCell"/>
              <w:tabs>
                <w:tab w:val="left" w:pos="601"/>
              </w:tabs>
              <w:ind w:left="31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="001B512F" w:rsidRPr="00B16B5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="001B512F">
              <w:rPr>
                <w:rFonts w:ascii="Times New Roman" w:hAnsi="Times New Roman" w:cs="Times New Roman"/>
                <w:sz w:val="28"/>
                <w:szCs w:val="28"/>
              </w:rPr>
              <w:t>торговли и услуг</w:t>
            </w:r>
          </w:p>
        </w:tc>
      </w:tr>
    </w:tbl>
    <w:p w:rsidR="00BF1190" w:rsidRDefault="00BF1190" w:rsidP="002B3D3E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sectPr w:rsidR="00BF1190" w:rsidSect="00942D62">
      <w:headerReference w:type="even" r:id="rId9"/>
      <w:pgSz w:w="11905" w:h="16837"/>
      <w:pgMar w:top="993" w:right="1134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905" w:rsidRDefault="00666905" w:rsidP="003945F3">
      <w:r>
        <w:separator/>
      </w:r>
    </w:p>
  </w:endnote>
  <w:endnote w:type="continuationSeparator" w:id="0">
    <w:p w:rsidR="00666905" w:rsidRDefault="00666905" w:rsidP="0039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905" w:rsidRDefault="00666905"/>
  </w:footnote>
  <w:footnote w:type="continuationSeparator" w:id="0">
    <w:p w:rsidR="00666905" w:rsidRDefault="006669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D7E" w:rsidRDefault="00BD5D7E" w:rsidP="00CE3915">
    <w:pPr>
      <w:pStyle w:val="a9"/>
      <w:jc w:val="center"/>
      <w:rPr>
        <w:rFonts w:ascii="Times New Roman" w:hAnsi="Times New Roman" w:cs="Times New Roman"/>
      </w:rPr>
    </w:pPr>
  </w:p>
  <w:p w:rsidR="00CE3915" w:rsidRDefault="00CE3915" w:rsidP="00CE3915">
    <w:pPr>
      <w:pStyle w:val="a9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132B9"/>
    <w:multiLevelType w:val="hybridMultilevel"/>
    <w:tmpl w:val="B3C06C74"/>
    <w:lvl w:ilvl="0" w:tplc="14E2A54C">
      <w:start w:val="1"/>
      <w:numFmt w:val="decimal"/>
      <w:lvlText w:val="%1."/>
      <w:lvlJc w:val="left"/>
      <w:pPr>
        <w:ind w:left="7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">
    <w:nsid w:val="2F254CA1"/>
    <w:multiLevelType w:val="multilevel"/>
    <w:tmpl w:val="F0EC3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FB2C97"/>
    <w:multiLevelType w:val="multilevel"/>
    <w:tmpl w:val="C01A49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C12E85"/>
    <w:multiLevelType w:val="multilevel"/>
    <w:tmpl w:val="5AD27C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642E1F"/>
    <w:multiLevelType w:val="multilevel"/>
    <w:tmpl w:val="33AE0B1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AB4FD8"/>
    <w:multiLevelType w:val="multilevel"/>
    <w:tmpl w:val="95489A3C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775D00"/>
    <w:multiLevelType w:val="hybridMultilevel"/>
    <w:tmpl w:val="487C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121219"/>
    <w:multiLevelType w:val="hybridMultilevel"/>
    <w:tmpl w:val="DF3CBFC6"/>
    <w:lvl w:ilvl="0" w:tplc="FD6487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7BA76D3"/>
    <w:multiLevelType w:val="multilevel"/>
    <w:tmpl w:val="8D04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2D2E0B"/>
    <w:multiLevelType w:val="multilevel"/>
    <w:tmpl w:val="331AF79A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F3"/>
    <w:rsid w:val="00017ADF"/>
    <w:rsid w:val="0002245E"/>
    <w:rsid w:val="00041E3D"/>
    <w:rsid w:val="00041FEC"/>
    <w:rsid w:val="00046256"/>
    <w:rsid w:val="000730EA"/>
    <w:rsid w:val="00081108"/>
    <w:rsid w:val="000B24C3"/>
    <w:rsid w:val="000B70DC"/>
    <w:rsid w:val="000E1F21"/>
    <w:rsid w:val="000E7C75"/>
    <w:rsid w:val="000F26E0"/>
    <w:rsid w:val="000F2A00"/>
    <w:rsid w:val="000F6367"/>
    <w:rsid w:val="001071A2"/>
    <w:rsid w:val="0012255E"/>
    <w:rsid w:val="001473DE"/>
    <w:rsid w:val="00153E11"/>
    <w:rsid w:val="00160526"/>
    <w:rsid w:val="00176896"/>
    <w:rsid w:val="00197FC3"/>
    <w:rsid w:val="001B512F"/>
    <w:rsid w:val="001D1848"/>
    <w:rsid w:val="001E6708"/>
    <w:rsid w:val="00207475"/>
    <w:rsid w:val="00212B96"/>
    <w:rsid w:val="00214DCE"/>
    <w:rsid w:val="00225A6D"/>
    <w:rsid w:val="002307DA"/>
    <w:rsid w:val="00230A2B"/>
    <w:rsid w:val="002312EE"/>
    <w:rsid w:val="00255FDF"/>
    <w:rsid w:val="00256ED5"/>
    <w:rsid w:val="0027223A"/>
    <w:rsid w:val="00272F78"/>
    <w:rsid w:val="00276380"/>
    <w:rsid w:val="00294A54"/>
    <w:rsid w:val="002B2576"/>
    <w:rsid w:val="002B3D3E"/>
    <w:rsid w:val="002B4CA8"/>
    <w:rsid w:val="002D3767"/>
    <w:rsid w:val="002F62CB"/>
    <w:rsid w:val="00333A4C"/>
    <w:rsid w:val="00336A3B"/>
    <w:rsid w:val="00340A5F"/>
    <w:rsid w:val="00346F62"/>
    <w:rsid w:val="00362582"/>
    <w:rsid w:val="00371329"/>
    <w:rsid w:val="0037432B"/>
    <w:rsid w:val="00377AF4"/>
    <w:rsid w:val="00393A1E"/>
    <w:rsid w:val="003945F3"/>
    <w:rsid w:val="003B2F08"/>
    <w:rsid w:val="003C2694"/>
    <w:rsid w:val="003C4E14"/>
    <w:rsid w:val="003D1A03"/>
    <w:rsid w:val="003E1B44"/>
    <w:rsid w:val="003E24EB"/>
    <w:rsid w:val="003E66EF"/>
    <w:rsid w:val="0040745F"/>
    <w:rsid w:val="004122BB"/>
    <w:rsid w:val="004122F8"/>
    <w:rsid w:val="004248E0"/>
    <w:rsid w:val="004374ED"/>
    <w:rsid w:val="00457AFE"/>
    <w:rsid w:val="004634DE"/>
    <w:rsid w:val="00472127"/>
    <w:rsid w:val="00475240"/>
    <w:rsid w:val="004807C5"/>
    <w:rsid w:val="00490945"/>
    <w:rsid w:val="004B1250"/>
    <w:rsid w:val="004C6149"/>
    <w:rsid w:val="004E030F"/>
    <w:rsid w:val="004E086D"/>
    <w:rsid w:val="004F0697"/>
    <w:rsid w:val="00530339"/>
    <w:rsid w:val="0053245A"/>
    <w:rsid w:val="005711B6"/>
    <w:rsid w:val="0057387E"/>
    <w:rsid w:val="00592162"/>
    <w:rsid w:val="00596345"/>
    <w:rsid w:val="005A61B2"/>
    <w:rsid w:val="005C249A"/>
    <w:rsid w:val="005D4352"/>
    <w:rsid w:val="005D6D2C"/>
    <w:rsid w:val="005F0094"/>
    <w:rsid w:val="00600288"/>
    <w:rsid w:val="00600965"/>
    <w:rsid w:val="0060360C"/>
    <w:rsid w:val="00605E40"/>
    <w:rsid w:val="006270F5"/>
    <w:rsid w:val="0063149A"/>
    <w:rsid w:val="00650D93"/>
    <w:rsid w:val="006608D3"/>
    <w:rsid w:val="00663464"/>
    <w:rsid w:val="00666905"/>
    <w:rsid w:val="00681F5A"/>
    <w:rsid w:val="006B0DB7"/>
    <w:rsid w:val="006B6605"/>
    <w:rsid w:val="006B6FFA"/>
    <w:rsid w:val="006C3D9F"/>
    <w:rsid w:val="006C690A"/>
    <w:rsid w:val="006D3DBB"/>
    <w:rsid w:val="006E1882"/>
    <w:rsid w:val="006E25E9"/>
    <w:rsid w:val="0072648D"/>
    <w:rsid w:val="0075052E"/>
    <w:rsid w:val="00751A61"/>
    <w:rsid w:val="007562EF"/>
    <w:rsid w:val="00756EDC"/>
    <w:rsid w:val="00766E3D"/>
    <w:rsid w:val="00785384"/>
    <w:rsid w:val="007A3989"/>
    <w:rsid w:val="007B13AD"/>
    <w:rsid w:val="007C1435"/>
    <w:rsid w:val="007C75C5"/>
    <w:rsid w:val="007E69F4"/>
    <w:rsid w:val="008020A3"/>
    <w:rsid w:val="00805D41"/>
    <w:rsid w:val="00825D7F"/>
    <w:rsid w:val="00864B02"/>
    <w:rsid w:val="00874ABC"/>
    <w:rsid w:val="00876E77"/>
    <w:rsid w:val="008776D1"/>
    <w:rsid w:val="008A7C92"/>
    <w:rsid w:val="008B4ABF"/>
    <w:rsid w:val="008C745B"/>
    <w:rsid w:val="008E1697"/>
    <w:rsid w:val="008E4D34"/>
    <w:rsid w:val="008F063B"/>
    <w:rsid w:val="008F27E6"/>
    <w:rsid w:val="0090173C"/>
    <w:rsid w:val="009113EF"/>
    <w:rsid w:val="00913C77"/>
    <w:rsid w:val="009143E2"/>
    <w:rsid w:val="009158AA"/>
    <w:rsid w:val="00923738"/>
    <w:rsid w:val="009278B5"/>
    <w:rsid w:val="00932182"/>
    <w:rsid w:val="00936778"/>
    <w:rsid w:val="009375BD"/>
    <w:rsid w:val="00942D62"/>
    <w:rsid w:val="00944FD8"/>
    <w:rsid w:val="00955F6C"/>
    <w:rsid w:val="00963CE8"/>
    <w:rsid w:val="00992723"/>
    <w:rsid w:val="009A696F"/>
    <w:rsid w:val="009C0FBF"/>
    <w:rsid w:val="009C1684"/>
    <w:rsid w:val="009C5B80"/>
    <w:rsid w:val="009C5CE6"/>
    <w:rsid w:val="00A0484A"/>
    <w:rsid w:val="00A50B0C"/>
    <w:rsid w:val="00A54821"/>
    <w:rsid w:val="00A82802"/>
    <w:rsid w:val="00AB5759"/>
    <w:rsid w:val="00AC075F"/>
    <w:rsid w:val="00AC2D2A"/>
    <w:rsid w:val="00AF57AB"/>
    <w:rsid w:val="00B21C76"/>
    <w:rsid w:val="00B22743"/>
    <w:rsid w:val="00B36890"/>
    <w:rsid w:val="00B37F53"/>
    <w:rsid w:val="00B80621"/>
    <w:rsid w:val="00B87E86"/>
    <w:rsid w:val="00B94F26"/>
    <w:rsid w:val="00B95DB6"/>
    <w:rsid w:val="00BA01F6"/>
    <w:rsid w:val="00BA0843"/>
    <w:rsid w:val="00BA4BE4"/>
    <w:rsid w:val="00BA6AB2"/>
    <w:rsid w:val="00BC7D78"/>
    <w:rsid w:val="00BD3DED"/>
    <w:rsid w:val="00BD5D7E"/>
    <w:rsid w:val="00BE271A"/>
    <w:rsid w:val="00BF01D1"/>
    <w:rsid w:val="00BF1190"/>
    <w:rsid w:val="00C01178"/>
    <w:rsid w:val="00C22467"/>
    <w:rsid w:val="00C22E95"/>
    <w:rsid w:val="00C256DE"/>
    <w:rsid w:val="00C31DD9"/>
    <w:rsid w:val="00C40296"/>
    <w:rsid w:val="00C900B0"/>
    <w:rsid w:val="00CB2081"/>
    <w:rsid w:val="00CD6B4E"/>
    <w:rsid w:val="00CE3915"/>
    <w:rsid w:val="00D14896"/>
    <w:rsid w:val="00D15C5F"/>
    <w:rsid w:val="00D30A13"/>
    <w:rsid w:val="00D34357"/>
    <w:rsid w:val="00D45A36"/>
    <w:rsid w:val="00D47254"/>
    <w:rsid w:val="00D47D91"/>
    <w:rsid w:val="00D50D23"/>
    <w:rsid w:val="00D5260C"/>
    <w:rsid w:val="00D54347"/>
    <w:rsid w:val="00D6561F"/>
    <w:rsid w:val="00D940E3"/>
    <w:rsid w:val="00D953C0"/>
    <w:rsid w:val="00DA09ED"/>
    <w:rsid w:val="00DA2D3D"/>
    <w:rsid w:val="00DB67FA"/>
    <w:rsid w:val="00DC0534"/>
    <w:rsid w:val="00DD563E"/>
    <w:rsid w:val="00DE3CDA"/>
    <w:rsid w:val="00DE7D68"/>
    <w:rsid w:val="00E10EEA"/>
    <w:rsid w:val="00E14A13"/>
    <w:rsid w:val="00E35CAD"/>
    <w:rsid w:val="00E61C84"/>
    <w:rsid w:val="00E73384"/>
    <w:rsid w:val="00EA1862"/>
    <w:rsid w:val="00EC2DD0"/>
    <w:rsid w:val="00F00B5B"/>
    <w:rsid w:val="00F03B1B"/>
    <w:rsid w:val="00F14ADF"/>
    <w:rsid w:val="00F270E4"/>
    <w:rsid w:val="00F317DF"/>
    <w:rsid w:val="00F3674A"/>
    <w:rsid w:val="00F528C9"/>
    <w:rsid w:val="00F733B3"/>
    <w:rsid w:val="00F8323A"/>
    <w:rsid w:val="00F926CF"/>
    <w:rsid w:val="00FA496B"/>
    <w:rsid w:val="00FB20A4"/>
    <w:rsid w:val="00FD45C6"/>
    <w:rsid w:val="00FD785A"/>
    <w:rsid w:val="00FE1CEB"/>
    <w:rsid w:val="00FE4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45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45F3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6">
    <w:name w:val="Основной текст_"/>
    <w:basedOn w:val="a0"/>
    <w:link w:val="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Заголовок №2_"/>
    <w:basedOn w:val="a0"/>
    <w:link w:val="20"/>
    <w:rsid w:val="003945F3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115pt3pt">
    <w:name w:val="Заголовок №2 + 11;5 pt;Не полужирный;Интервал 3 pt"/>
    <w:basedOn w:val="2"/>
    <w:rsid w:val="003945F3"/>
    <w:rPr>
      <w:b/>
      <w:bCs/>
      <w:i w:val="0"/>
      <w:iCs w:val="0"/>
      <w:smallCaps w:val="0"/>
      <w:strike w:val="0"/>
      <w:spacing w:val="60"/>
      <w:sz w:val="23"/>
      <w:szCs w:val="23"/>
    </w:rPr>
  </w:style>
  <w:style w:type="character" w:customStyle="1" w:styleId="21">
    <w:name w:val="Заголовок №21"/>
    <w:basedOn w:val="2"/>
    <w:rsid w:val="003945F3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40"/>
      <w:szCs w:val="40"/>
    </w:rPr>
  </w:style>
  <w:style w:type="character" w:customStyle="1" w:styleId="12">
    <w:name w:val="Заголовок №1"/>
    <w:basedOn w:val="1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40"/>
      <w:szCs w:val="40"/>
    </w:rPr>
  </w:style>
  <w:style w:type="character" w:customStyle="1" w:styleId="22">
    <w:name w:val="Основной текст (2)_"/>
    <w:basedOn w:val="a0"/>
    <w:link w:val="2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79"/>
      <w:szCs w:val="79"/>
    </w:rPr>
  </w:style>
  <w:style w:type="character" w:customStyle="1" w:styleId="24">
    <w:name w:val="Основной текст (2)"/>
    <w:basedOn w:val="2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79"/>
      <w:szCs w:val="79"/>
      <w:u w:val="single"/>
    </w:rPr>
  </w:style>
  <w:style w:type="character" w:customStyle="1" w:styleId="210pt0pt">
    <w:name w:val="Основной текст (2) + 10 pt;Не курсив;Интервал 0 pt"/>
    <w:basedOn w:val="22"/>
    <w:rsid w:val="003945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5">
    <w:name w:val="Основной текст (2)"/>
    <w:basedOn w:val="2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79"/>
      <w:szCs w:val="79"/>
    </w:rPr>
  </w:style>
  <w:style w:type="character" w:customStyle="1" w:styleId="3">
    <w:name w:val="Основной текст (3)_"/>
    <w:basedOn w:val="a0"/>
    <w:link w:val="3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Колонтитул_"/>
    <w:basedOn w:val="a0"/>
    <w:link w:val="a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5pt">
    <w:name w:val="Колонтитул + 12;5 pt"/>
    <w:basedOn w:val="a7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-1pt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3-1pt0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</w:rPr>
  </w:style>
  <w:style w:type="character" w:customStyle="1" w:styleId="3-1pt1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31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Заголовок №6_"/>
    <w:basedOn w:val="a0"/>
    <w:link w:val="6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1">
    <w:name w:val="Заголовок №4_"/>
    <w:basedOn w:val="a0"/>
    <w:link w:val="4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2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3-1pt2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val="en-US"/>
    </w:rPr>
  </w:style>
  <w:style w:type="character" w:customStyle="1" w:styleId="3-1pt3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  <w:lang w:val="en-US"/>
    </w:rPr>
  </w:style>
  <w:style w:type="character" w:customStyle="1" w:styleId="43">
    <w:name w:val="Основной текст (4)"/>
    <w:basedOn w:val="4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Заголовок №5_"/>
    <w:basedOn w:val="a0"/>
    <w:link w:val="5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51">
    <w:name w:val="Основной текст (5)_"/>
    <w:basedOn w:val="a0"/>
    <w:link w:val="5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">
    <w:name w:val="Основной текст (6)_"/>
    <w:basedOn w:val="a0"/>
    <w:link w:val="6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_"/>
    <w:basedOn w:val="a0"/>
    <w:link w:val="7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3">
    <w:name w:val="Основной текст (6)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">
    <w:name w:val="Основной текст (8)_"/>
    <w:basedOn w:val="a0"/>
    <w:link w:val="8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">
    <w:name w:val="Основной текст (8)"/>
    <w:basedOn w:val="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9">
    <w:name w:val="Основной текст (9)_"/>
    <w:basedOn w:val="a0"/>
    <w:link w:val="9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105pt">
    <w:name w:val="Основной текст (9) + 10;5 pt"/>
    <w:basedOn w:val="9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2">
    <w:name w:val="Основной текст (8)"/>
    <w:basedOn w:val="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0">
    <w:name w:val="Основной текст (10)_"/>
    <w:basedOn w:val="a0"/>
    <w:link w:val="10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2">
    <w:name w:val="Основной текст (10)"/>
    <w:basedOn w:val="10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4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5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6">
    <w:name w:val="Заголовок №3_"/>
    <w:basedOn w:val="a0"/>
    <w:link w:val="37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4">
    <w:name w:val="Основной текст (6)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0">
    <w:name w:val="Основной текст (11)_"/>
    <w:basedOn w:val="a0"/>
    <w:link w:val="11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1pt">
    <w:name w:val="Основной текст (8) + Интервал 1 pt"/>
    <w:basedOn w:val="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9105pt0">
    <w:name w:val="Основной текст (9) + 10;5 pt"/>
    <w:basedOn w:val="9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Основной текст (12)_"/>
    <w:basedOn w:val="a0"/>
    <w:link w:val="12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2">
    <w:name w:val="Основной текст (12) + Не курсив"/>
    <w:basedOn w:val="120"/>
    <w:rsid w:val="003945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9105pt1">
    <w:name w:val="Основной текст (9) + 10;5 pt"/>
    <w:basedOn w:val="9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8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0pt">
    <w:name w:val="Основной текст (3) + Интервал 0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lang w:val="en-US"/>
    </w:rPr>
  </w:style>
  <w:style w:type="character" w:customStyle="1" w:styleId="30pt0">
    <w:name w:val="Основной текст (3) + Интервал 0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710pt">
    <w:name w:val="Основной текст (7) + 10 pt"/>
    <w:basedOn w:val="7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8pt">
    <w:name w:val="Основной текст (6) + 8 pt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9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1pt">
    <w:name w:val="Основной текст (5) + 11 pt"/>
    <w:basedOn w:val="5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Подпись к картинке (2)_"/>
    <w:basedOn w:val="a0"/>
    <w:link w:val="27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">
    <w:name w:val="Основной текст (14)_"/>
    <w:basedOn w:val="a0"/>
    <w:link w:val="14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5">
    <w:name w:val="Основной текст (15)_"/>
    <w:basedOn w:val="a0"/>
    <w:link w:val="15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88pt">
    <w:name w:val="Основной текст (8) + 8 pt"/>
    <w:basedOn w:val="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105pt2">
    <w:name w:val="Основной текст (9) + 10;5 pt"/>
    <w:basedOn w:val="9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a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-1pt4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1314pt">
    <w:name w:val="Основной текст (13) + 14 pt;Не полужирный"/>
    <w:basedOn w:val="13"/>
    <w:rsid w:val="00394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65">
    <w:name w:val="Основной текст (6)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6">
    <w:name w:val="Основной текст (16)_"/>
    <w:basedOn w:val="a0"/>
    <w:link w:val="16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66">
    <w:name w:val="Основной текст (6)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a5">
    <w:name w:val="Подпись к картинке"/>
    <w:basedOn w:val="a"/>
    <w:link w:val="a4"/>
    <w:rsid w:val="003945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3945F3"/>
    <w:pPr>
      <w:shd w:val="clear" w:color="auto" w:fill="FFFFFF"/>
      <w:spacing w:before="240" w:after="240"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3945F3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3945F3"/>
    <w:pPr>
      <w:shd w:val="clear" w:color="auto" w:fill="FFFFFF"/>
      <w:spacing w:after="120" w:line="572" w:lineRule="exact"/>
      <w:jc w:val="center"/>
      <w:outlineLvl w:val="1"/>
    </w:pPr>
    <w:rPr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3945F3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40"/>
      <w:szCs w:val="40"/>
    </w:rPr>
  </w:style>
  <w:style w:type="paragraph" w:customStyle="1" w:styleId="23">
    <w:name w:val="Основной текст (2)"/>
    <w:basedOn w:val="a"/>
    <w:link w:val="22"/>
    <w:rsid w:val="003945F3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pacing w:val="-20"/>
      <w:sz w:val="79"/>
      <w:szCs w:val="79"/>
    </w:rPr>
  </w:style>
  <w:style w:type="paragraph" w:customStyle="1" w:styleId="30">
    <w:name w:val="Основной текст (3)"/>
    <w:basedOn w:val="a"/>
    <w:link w:val="3"/>
    <w:rsid w:val="003945F3"/>
    <w:pPr>
      <w:shd w:val="clear" w:color="auto" w:fill="FFFFFF"/>
      <w:spacing w:before="240"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Колонтитул"/>
    <w:basedOn w:val="a"/>
    <w:link w:val="a7"/>
    <w:rsid w:val="003945F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Заголовок №6"/>
    <w:basedOn w:val="a"/>
    <w:link w:val="6"/>
    <w:rsid w:val="003945F3"/>
    <w:pPr>
      <w:shd w:val="clear" w:color="auto" w:fill="FFFFFF"/>
      <w:spacing w:before="600" w:line="324" w:lineRule="exact"/>
      <w:jc w:val="center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Заголовок №4"/>
    <w:basedOn w:val="a"/>
    <w:link w:val="41"/>
    <w:rsid w:val="003945F3"/>
    <w:pPr>
      <w:shd w:val="clear" w:color="auto" w:fill="FFFFFF"/>
      <w:spacing w:before="300" w:line="31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Заголовок №5"/>
    <w:basedOn w:val="a"/>
    <w:link w:val="5"/>
    <w:rsid w:val="003945F3"/>
    <w:pPr>
      <w:shd w:val="clear" w:color="auto" w:fill="FFFFFF"/>
      <w:spacing w:before="300" w:after="120" w:line="0" w:lineRule="atLeast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3945F3"/>
    <w:pPr>
      <w:shd w:val="clear" w:color="auto" w:fill="FFFFFF"/>
      <w:spacing w:before="120" w:after="240" w:line="252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2">
    <w:name w:val="Основной текст (6)"/>
    <w:basedOn w:val="a"/>
    <w:link w:val="61"/>
    <w:rsid w:val="003945F3"/>
    <w:pPr>
      <w:shd w:val="clear" w:color="auto" w:fill="FFFFFF"/>
      <w:spacing w:before="240" w:line="51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3945F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rsid w:val="003945F3"/>
    <w:pPr>
      <w:shd w:val="clear" w:color="auto" w:fill="FFFFFF"/>
      <w:spacing w:after="240" w:line="27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3945F3"/>
    <w:pPr>
      <w:shd w:val="clear" w:color="auto" w:fill="FFFFFF"/>
      <w:spacing w:before="240" w:line="245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1">
    <w:name w:val="Основной текст (10)"/>
    <w:basedOn w:val="a"/>
    <w:link w:val="100"/>
    <w:rsid w:val="003945F3"/>
    <w:pPr>
      <w:shd w:val="clear" w:color="auto" w:fill="FFFFFF"/>
      <w:spacing w:before="12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7">
    <w:name w:val="Заголовок №3"/>
    <w:basedOn w:val="a"/>
    <w:link w:val="36"/>
    <w:rsid w:val="003945F3"/>
    <w:pPr>
      <w:shd w:val="clear" w:color="auto" w:fill="FFFFFF"/>
      <w:spacing w:before="540" w:after="60" w:line="0" w:lineRule="atLeas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Основной текст (11)"/>
    <w:basedOn w:val="a"/>
    <w:link w:val="110"/>
    <w:rsid w:val="003945F3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1">
    <w:name w:val="Основной текст (12)"/>
    <w:basedOn w:val="a"/>
    <w:link w:val="120"/>
    <w:rsid w:val="003945F3"/>
    <w:pPr>
      <w:shd w:val="clear" w:color="auto" w:fill="FFFFFF"/>
      <w:spacing w:after="180" w:line="259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30">
    <w:name w:val="Основной текст (13)"/>
    <w:basedOn w:val="a"/>
    <w:link w:val="13"/>
    <w:rsid w:val="003945F3"/>
    <w:pPr>
      <w:shd w:val="clear" w:color="auto" w:fill="FFFFFF"/>
      <w:spacing w:before="300" w:after="180" w:line="27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7">
    <w:name w:val="Подпись к картинке (2)"/>
    <w:basedOn w:val="a"/>
    <w:link w:val="26"/>
    <w:rsid w:val="003945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40">
    <w:name w:val="Основной текст (14)"/>
    <w:basedOn w:val="a"/>
    <w:link w:val="14"/>
    <w:rsid w:val="003945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50">
    <w:name w:val="Основной текст (15)"/>
    <w:basedOn w:val="a"/>
    <w:link w:val="15"/>
    <w:rsid w:val="003945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60">
    <w:name w:val="Основной текст (16)"/>
    <w:basedOn w:val="a"/>
    <w:link w:val="16"/>
    <w:rsid w:val="003945F3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styleId="a9">
    <w:name w:val="header"/>
    <w:basedOn w:val="a"/>
    <w:link w:val="aa"/>
    <w:uiPriority w:val="99"/>
    <w:unhideWhenUsed/>
    <w:rsid w:val="003C26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2694"/>
    <w:rPr>
      <w:color w:val="000000"/>
    </w:rPr>
  </w:style>
  <w:style w:type="paragraph" w:styleId="ab">
    <w:name w:val="footer"/>
    <w:basedOn w:val="a"/>
    <w:link w:val="ac"/>
    <w:uiPriority w:val="99"/>
    <w:unhideWhenUsed/>
    <w:rsid w:val="003C26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2694"/>
    <w:rPr>
      <w:color w:val="000000"/>
    </w:rPr>
  </w:style>
  <w:style w:type="paragraph" w:styleId="ad">
    <w:name w:val="No Spacing"/>
    <w:uiPriority w:val="1"/>
    <w:qFormat/>
    <w:rsid w:val="000F636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Heading">
    <w:name w:val="Heading"/>
    <w:uiPriority w:val="99"/>
    <w:rsid w:val="0060096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60096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7B13AD"/>
  </w:style>
  <w:style w:type="table" w:styleId="ae">
    <w:name w:val="Table Grid"/>
    <w:basedOn w:val="a1"/>
    <w:uiPriority w:val="59"/>
    <w:rsid w:val="00147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D34357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212B9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12B96"/>
    <w:rPr>
      <w:rFonts w:ascii="Tahoma" w:hAnsi="Tahoma" w:cs="Tahoma"/>
      <w:color w:val="000000"/>
      <w:sz w:val="16"/>
      <w:szCs w:val="16"/>
    </w:rPr>
  </w:style>
  <w:style w:type="paragraph" w:customStyle="1" w:styleId="ConsPlusCell">
    <w:name w:val="ConsPlusCell"/>
    <w:uiPriority w:val="99"/>
    <w:rsid w:val="002B3D3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45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45F3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6">
    <w:name w:val="Основной текст_"/>
    <w:basedOn w:val="a0"/>
    <w:link w:val="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">
    <w:name w:val="Основной текст (4)_"/>
    <w:basedOn w:val="a0"/>
    <w:link w:val="4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Заголовок №2_"/>
    <w:basedOn w:val="a0"/>
    <w:link w:val="20"/>
    <w:rsid w:val="003945F3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115pt3pt">
    <w:name w:val="Заголовок №2 + 11;5 pt;Не полужирный;Интервал 3 pt"/>
    <w:basedOn w:val="2"/>
    <w:rsid w:val="003945F3"/>
    <w:rPr>
      <w:b/>
      <w:bCs/>
      <w:i w:val="0"/>
      <w:iCs w:val="0"/>
      <w:smallCaps w:val="0"/>
      <w:strike w:val="0"/>
      <w:spacing w:val="60"/>
      <w:sz w:val="23"/>
      <w:szCs w:val="23"/>
    </w:rPr>
  </w:style>
  <w:style w:type="character" w:customStyle="1" w:styleId="21">
    <w:name w:val="Заголовок №21"/>
    <w:basedOn w:val="2"/>
    <w:rsid w:val="003945F3"/>
    <w:rPr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0">
    <w:name w:val="Заголовок №1_"/>
    <w:basedOn w:val="a0"/>
    <w:link w:val="1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40"/>
      <w:szCs w:val="40"/>
    </w:rPr>
  </w:style>
  <w:style w:type="character" w:customStyle="1" w:styleId="12">
    <w:name w:val="Заголовок №1"/>
    <w:basedOn w:val="1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40"/>
      <w:szCs w:val="40"/>
    </w:rPr>
  </w:style>
  <w:style w:type="character" w:customStyle="1" w:styleId="22">
    <w:name w:val="Основной текст (2)_"/>
    <w:basedOn w:val="a0"/>
    <w:link w:val="2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79"/>
      <w:szCs w:val="79"/>
    </w:rPr>
  </w:style>
  <w:style w:type="character" w:customStyle="1" w:styleId="24">
    <w:name w:val="Основной текст (2)"/>
    <w:basedOn w:val="2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79"/>
      <w:szCs w:val="79"/>
      <w:u w:val="single"/>
    </w:rPr>
  </w:style>
  <w:style w:type="character" w:customStyle="1" w:styleId="210pt0pt">
    <w:name w:val="Основной текст (2) + 10 pt;Не курсив;Интервал 0 pt"/>
    <w:basedOn w:val="22"/>
    <w:rsid w:val="003945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5">
    <w:name w:val="Основной текст (2)"/>
    <w:basedOn w:val="2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79"/>
      <w:szCs w:val="79"/>
    </w:rPr>
  </w:style>
  <w:style w:type="character" w:customStyle="1" w:styleId="3">
    <w:name w:val="Основной текст (3)_"/>
    <w:basedOn w:val="a0"/>
    <w:link w:val="3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Колонтитул_"/>
    <w:basedOn w:val="a0"/>
    <w:link w:val="a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5pt">
    <w:name w:val="Колонтитул + 12;5 pt"/>
    <w:basedOn w:val="a7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3-1pt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3-1pt0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</w:rPr>
  </w:style>
  <w:style w:type="character" w:customStyle="1" w:styleId="3-1pt1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31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Заголовок №6_"/>
    <w:basedOn w:val="a0"/>
    <w:link w:val="6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1">
    <w:name w:val="Заголовок №4_"/>
    <w:basedOn w:val="a0"/>
    <w:link w:val="4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2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character" w:customStyle="1" w:styleId="3-1pt2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lang w:val="en-US"/>
    </w:rPr>
  </w:style>
  <w:style w:type="character" w:customStyle="1" w:styleId="3-1pt3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  <w:lang w:val="en-US"/>
    </w:rPr>
  </w:style>
  <w:style w:type="character" w:customStyle="1" w:styleId="43">
    <w:name w:val="Основной текст (4)"/>
    <w:basedOn w:val="4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Заголовок №5_"/>
    <w:basedOn w:val="a0"/>
    <w:link w:val="5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51">
    <w:name w:val="Основной текст (5)_"/>
    <w:basedOn w:val="a0"/>
    <w:link w:val="5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1">
    <w:name w:val="Основной текст (6)_"/>
    <w:basedOn w:val="a0"/>
    <w:link w:val="62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">
    <w:name w:val="Основной текст (7)_"/>
    <w:basedOn w:val="a0"/>
    <w:link w:val="7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3">
    <w:name w:val="Основной текст (6)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8">
    <w:name w:val="Основной текст (8)_"/>
    <w:basedOn w:val="a0"/>
    <w:link w:val="8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">
    <w:name w:val="Основной текст (8)"/>
    <w:basedOn w:val="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9">
    <w:name w:val="Основной текст (9)_"/>
    <w:basedOn w:val="a0"/>
    <w:link w:val="9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105pt">
    <w:name w:val="Основной текст (9) + 10;5 pt"/>
    <w:basedOn w:val="9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2">
    <w:name w:val="Основной текст (8)"/>
    <w:basedOn w:val="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0">
    <w:name w:val="Основной текст (10)_"/>
    <w:basedOn w:val="a0"/>
    <w:link w:val="10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2">
    <w:name w:val="Основной текст (10)"/>
    <w:basedOn w:val="10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4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5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6">
    <w:name w:val="Заголовок №3_"/>
    <w:basedOn w:val="a0"/>
    <w:link w:val="37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4">
    <w:name w:val="Основной текст (6)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10">
    <w:name w:val="Основной текст (11)_"/>
    <w:basedOn w:val="a0"/>
    <w:link w:val="11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81pt">
    <w:name w:val="Основной текст (8) + Интервал 1 pt"/>
    <w:basedOn w:val="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9105pt0">
    <w:name w:val="Основной текст (9) + 10;5 pt"/>
    <w:basedOn w:val="9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Основной текст (12)_"/>
    <w:basedOn w:val="a0"/>
    <w:link w:val="12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2">
    <w:name w:val="Основной текст (12) + Не курсив"/>
    <w:basedOn w:val="120"/>
    <w:rsid w:val="003945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9105pt1">
    <w:name w:val="Основной текст (9) + 10;5 pt"/>
    <w:basedOn w:val="9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8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0pt">
    <w:name w:val="Основной текст (3) + Интервал 0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lang w:val="en-US"/>
    </w:rPr>
  </w:style>
  <w:style w:type="character" w:customStyle="1" w:styleId="30pt0">
    <w:name w:val="Основной текст (3) + Интервал 0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</w:rPr>
  </w:style>
  <w:style w:type="character" w:customStyle="1" w:styleId="710pt">
    <w:name w:val="Основной текст (7) + 10 pt"/>
    <w:basedOn w:val="7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8pt">
    <w:name w:val="Основной текст (6) + 8 pt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9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1pt">
    <w:name w:val="Основной текст (5) + 11 pt"/>
    <w:basedOn w:val="5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Подпись к картинке (2)_"/>
    <w:basedOn w:val="a0"/>
    <w:link w:val="27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">
    <w:name w:val="Основной текст (14)_"/>
    <w:basedOn w:val="a0"/>
    <w:link w:val="14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5">
    <w:name w:val="Основной текст (15)_"/>
    <w:basedOn w:val="a0"/>
    <w:link w:val="15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88pt">
    <w:name w:val="Основной текст (8) + 8 pt"/>
    <w:basedOn w:val="8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9105pt2">
    <w:name w:val="Основной текст (9) + 10;5 pt"/>
    <w:basedOn w:val="9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a">
    <w:name w:val="Основной текст (3)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-1pt4">
    <w:name w:val="Основной текст (3) + Интервал -1 pt"/>
    <w:basedOn w:val="3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1314pt">
    <w:name w:val="Основной текст (13) + 14 pt;Не полужирный"/>
    <w:basedOn w:val="13"/>
    <w:rsid w:val="00394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65">
    <w:name w:val="Основной текст (6)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16">
    <w:name w:val="Основной текст (16)_"/>
    <w:basedOn w:val="a0"/>
    <w:link w:val="160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66">
    <w:name w:val="Основной текст (6)"/>
    <w:basedOn w:val="61"/>
    <w:rsid w:val="00394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a5">
    <w:name w:val="Подпись к картинке"/>
    <w:basedOn w:val="a"/>
    <w:link w:val="a4"/>
    <w:rsid w:val="003945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3945F3"/>
    <w:pPr>
      <w:shd w:val="clear" w:color="auto" w:fill="FFFFFF"/>
      <w:spacing w:before="240" w:after="240"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3945F3"/>
    <w:pPr>
      <w:shd w:val="clear" w:color="auto" w:fill="FFFFFF"/>
      <w:spacing w:after="300" w:line="32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3945F3"/>
    <w:pPr>
      <w:shd w:val="clear" w:color="auto" w:fill="FFFFFF"/>
      <w:spacing w:after="120" w:line="572" w:lineRule="exact"/>
      <w:jc w:val="center"/>
      <w:outlineLvl w:val="1"/>
    </w:pPr>
    <w:rPr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3945F3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40"/>
      <w:szCs w:val="40"/>
    </w:rPr>
  </w:style>
  <w:style w:type="paragraph" w:customStyle="1" w:styleId="23">
    <w:name w:val="Основной текст (2)"/>
    <w:basedOn w:val="a"/>
    <w:link w:val="22"/>
    <w:rsid w:val="003945F3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pacing w:val="-20"/>
      <w:sz w:val="79"/>
      <w:szCs w:val="79"/>
    </w:rPr>
  </w:style>
  <w:style w:type="paragraph" w:customStyle="1" w:styleId="30">
    <w:name w:val="Основной текст (3)"/>
    <w:basedOn w:val="a"/>
    <w:link w:val="3"/>
    <w:rsid w:val="003945F3"/>
    <w:pPr>
      <w:shd w:val="clear" w:color="auto" w:fill="FFFFFF"/>
      <w:spacing w:before="240"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Колонтитул"/>
    <w:basedOn w:val="a"/>
    <w:link w:val="a7"/>
    <w:rsid w:val="003945F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Заголовок №6"/>
    <w:basedOn w:val="a"/>
    <w:link w:val="6"/>
    <w:rsid w:val="003945F3"/>
    <w:pPr>
      <w:shd w:val="clear" w:color="auto" w:fill="FFFFFF"/>
      <w:spacing w:before="600" w:line="324" w:lineRule="exact"/>
      <w:jc w:val="center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Заголовок №4"/>
    <w:basedOn w:val="a"/>
    <w:link w:val="41"/>
    <w:rsid w:val="003945F3"/>
    <w:pPr>
      <w:shd w:val="clear" w:color="auto" w:fill="FFFFFF"/>
      <w:spacing w:before="300" w:line="317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Заголовок №5"/>
    <w:basedOn w:val="a"/>
    <w:link w:val="5"/>
    <w:rsid w:val="003945F3"/>
    <w:pPr>
      <w:shd w:val="clear" w:color="auto" w:fill="FFFFFF"/>
      <w:spacing w:before="300" w:after="120" w:line="0" w:lineRule="atLeast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3945F3"/>
    <w:pPr>
      <w:shd w:val="clear" w:color="auto" w:fill="FFFFFF"/>
      <w:spacing w:before="120" w:after="240" w:line="252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2">
    <w:name w:val="Основной текст (6)"/>
    <w:basedOn w:val="a"/>
    <w:link w:val="61"/>
    <w:rsid w:val="003945F3"/>
    <w:pPr>
      <w:shd w:val="clear" w:color="auto" w:fill="FFFFFF"/>
      <w:spacing w:before="240" w:line="51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3945F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rsid w:val="003945F3"/>
    <w:pPr>
      <w:shd w:val="clear" w:color="auto" w:fill="FFFFFF"/>
      <w:spacing w:after="240" w:line="27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3945F3"/>
    <w:pPr>
      <w:shd w:val="clear" w:color="auto" w:fill="FFFFFF"/>
      <w:spacing w:before="240" w:line="245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1">
    <w:name w:val="Основной текст (10)"/>
    <w:basedOn w:val="a"/>
    <w:link w:val="100"/>
    <w:rsid w:val="003945F3"/>
    <w:pPr>
      <w:shd w:val="clear" w:color="auto" w:fill="FFFFFF"/>
      <w:spacing w:before="12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7">
    <w:name w:val="Заголовок №3"/>
    <w:basedOn w:val="a"/>
    <w:link w:val="36"/>
    <w:rsid w:val="003945F3"/>
    <w:pPr>
      <w:shd w:val="clear" w:color="auto" w:fill="FFFFFF"/>
      <w:spacing w:before="540" w:after="60" w:line="0" w:lineRule="atLeas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Основной текст (11)"/>
    <w:basedOn w:val="a"/>
    <w:link w:val="110"/>
    <w:rsid w:val="003945F3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1">
    <w:name w:val="Основной текст (12)"/>
    <w:basedOn w:val="a"/>
    <w:link w:val="120"/>
    <w:rsid w:val="003945F3"/>
    <w:pPr>
      <w:shd w:val="clear" w:color="auto" w:fill="FFFFFF"/>
      <w:spacing w:after="180" w:line="259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130">
    <w:name w:val="Основной текст (13)"/>
    <w:basedOn w:val="a"/>
    <w:link w:val="13"/>
    <w:rsid w:val="003945F3"/>
    <w:pPr>
      <w:shd w:val="clear" w:color="auto" w:fill="FFFFFF"/>
      <w:spacing w:before="300" w:after="180" w:line="27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7">
    <w:name w:val="Подпись к картинке (2)"/>
    <w:basedOn w:val="a"/>
    <w:link w:val="26"/>
    <w:rsid w:val="003945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40">
    <w:name w:val="Основной текст (14)"/>
    <w:basedOn w:val="a"/>
    <w:link w:val="14"/>
    <w:rsid w:val="003945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50">
    <w:name w:val="Основной текст (15)"/>
    <w:basedOn w:val="a"/>
    <w:link w:val="15"/>
    <w:rsid w:val="003945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60">
    <w:name w:val="Основной текст (16)"/>
    <w:basedOn w:val="a"/>
    <w:link w:val="16"/>
    <w:rsid w:val="003945F3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styleId="a9">
    <w:name w:val="header"/>
    <w:basedOn w:val="a"/>
    <w:link w:val="aa"/>
    <w:uiPriority w:val="99"/>
    <w:unhideWhenUsed/>
    <w:rsid w:val="003C26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2694"/>
    <w:rPr>
      <w:color w:val="000000"/>
    </w:rPr>
  </w:style>
  <w:style w:type="paragraph" w:styleId="ab">
    <w:name w:val="footer"/>
    <w:basedOn w:val="a"/>
    <w:link w:val="ac"/>
    <w:uiPriority w:val="99"/>
    <w:unhideWhenUsed/>
    <w:rsid w:val="003C26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2694"/>
    <w:rPr>
      <w:color w:val="000000"/>
    </w:rPr>
  </w:style>
  <w:style w:type="paragraph" w:styleId="ad">
    <w:name w:val="No Spacing"/>
    <w:uiPriority w:val="1"/>
    <w:qFormat/>
    <w:rsid w:val="000F6367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Heading">
    <w:name w:val="Heading"/>
    <w:uiPriority w:val="99"/>
    <w:rsid w:val="0060096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60096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7B13AD"/>
  </w:style>
  <w:style w:type="table" w:styleId="ae">
    <w:name w:val="Table Grid"/>
    <w:basedOn w:val="a1"/>
    <w:uiPriority w:val="59"/>
    <w:rsid w:val="00147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D34357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212B9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12B96"/>
    <w:rPr>
      <w:rFonts w:ascii="Tahoma" w:hAnsi="Tahoma" w:cs="Tahoma"/>
      <w:color w:val="000000"/>
      <w:sz w:val="16"/>
      <w:szCs w:val="16"/>
    </w:rPr>
  </w:style>
  <w:style w:type="paragraph" w:customStyle="1" w:styleId="ConsPlusCell">
    <w:name w:val="ConsPlusCell"/>
    <w:uiPriority w:val="99"/>
    <w:rsid w:val="002B3D3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DE8E1-5633-4FFC-B397-9A41D3D7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21BB63F2</Template>
  <TotalTime>10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Префектура ЮАО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ilin-aa</dc:creator>
  <cp:lastModifiedBy>Каверзина Галина Александровна</cp:lastModifiedBy>
  <cp:revision>7</cp:revision>
  <cp:lastPrinted>2018-08-15T07:02:00Z</cp:lastPrinted>
  <dcterms:created xsi:type="dcterms:W3CDTF">2018-05-24T04:24:00Z</dcterms:created>
  <dcterms:modified xsi:type="dcterms:W3CDTF">2018-08-20T11:35:00Z</dcterms:modified>
</cp:coreProperties>
</file>